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D3A9" w14:textId="481AAA93" w:rsidR="009D62E7" w:rsidRDefault="009D62E7">
      <w:pPr>
        <w:pStyle w:val="a3"/>
        <w:spacing w:before="1"/>
        <w:rPr>
          <w:rFonts w:ascii="Times New Roman"/>
          <w:sz w:val="10"/>
        </w:rPr>
      </w:pPr>
    </w:p>
    <w:p w14:paraId="420E9B60" w14:textId="77777777" w:rsidR="009D62E7" w:rsidRDefault="009D62E7">
      <w:pPr>
        <w:pStyle w:val="a3"/>
        <w:spacing w:before="1"/>
        <w:rPr>
          <w:rFonts w:ascii="Times New Roman"/>
          <w:sz w:val="10"/>
        </w:rPr>
      </w:pPr>
    </w:p>
    <w:p w14:paraId="41D8633E" w14:textId="77777777" w:rsidR="009D62E7" w:rsidRDefault="009D62E7">
      <w:pPr>
        <w:pStyle w:val="a3"/>
        <w:spacing w:before="1"/>
        <w:rPr>
          <w:rFonts w:ascii="Times New Roman"/>
          <w:sz w:val="10"/>
        </w:rPr>
      </w:pPr>
    </w:p>
    <w:tbl>
      <w:tblPr>
        <w:tblStyle w:val="ab"/>
        <w:tblW w:w="9686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3036"/>
        <w:gridCol w:w="6650"/>
      </w:tblGrid>
      <w:tr w:rsidR="00AF28BE" w:rsidRPr="00DE1E5B" w14:paraId="0ECD19C1" w14:textId="77777777" w:rsidTr="00426860">
        <w:trPr>
          <w:trHeight w:val="285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A26C9B4" w14:textId="4566807D" w:rsidR="00F67157" w:rsidRPr="00EB7AA8" w:rsidRDefault="00E260F8" w:rsidP="00C861A5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CF70326" wp14:editId="5B40A86A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C861A5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 xml:space="preserve"> </w:t>
            </w:r>
            <w:r w:rsidR="00426860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Организация</w:t>
            </w:r>
            <w:r w:rsidR="005E3660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D14B76A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7081866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6D61B616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89353F1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5A6E369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C9CBE58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43F2623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80BAC0C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26348A49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8A9E038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8DF0007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2D40AD2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BAFF88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9E58769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1E10FF56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D204436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1D23D94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5889F09" w14:textId="54231AE0" w:rsidR="00F67157" w:rsidRPr="00EB7AA8" w:rsidRDefault="00426860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Должность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549F89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FF742BC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39911B40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ECF40D7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2F94C2B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BC7FCD8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3B961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ED44987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00EBCB5E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0E57C09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67F967F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1158069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0EBF0BE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D28870B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67BD4812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382D4BF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8A8084B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6D17ACE" w14:textId="3F87382A" w:rsidR="00F67157" w:rsidRPr="00EB7AA8" w:rsidRDefault="00426860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Дата заполнения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D60E117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3901DC75" w14:textId="77777777" w:rsidR="00426860" w:rsidRPr="00DE1E5B" w:rsidRDefault="00426860" w:rsidP="00426860">
      <w:pPr>
        <w:pStyle w:val="a3"/>
        <w:spacing w:before="130"/>
        <w:rPr>
          <w:color w:val="313130"/>
          <w:sz w:val="18"/>
          <w:szCs w:val="18"/>
          <w:lang w:val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5791"/>
        <w:gridCol w:w="728"/>
        <w:gridCol w:w="3414"/>
      </w:tblGrid>
      <w:tr w:rsidR="00426860" w:rsidRPr="000D7834" w14:paraId="0325E63C" w14:textId="77777777" w:rsidTr="00426860">
        <w:tc>
          <w:tcPr>
            <w:tcW w:w="128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57B8EA" w14:textId="77777777" w:rsid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1F670EE7" w14:textId="77777777" w:rsid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426860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7F0AAC44" wp14:editId="577FA2F0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213800" id="Line 109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Порядок финансирования</w:t>
            </w:r>
          </w:p>
          <w:p w14:paraId="015DB643" w14:textId="5BEFF3C1" w:rsidR="00426860" w:rsidRP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</w:p>
        </w:tc>
      </w:tr>
      <w:tr w:rsidR="00426860" w:rsidRPr="00787B96" w14:paraId="3F11800D" w14:textId="77777777" w:rsidTr="001A71B4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FFE409F" w14:textId="77777777" w:rsidR="00426860" w:rsidRPr="005439FB" w:rsidRDefault="00426860" w:rsidP="00A075A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1FB46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730679" w14:paraId="6DEE3DA5" w14:textId="77777777" w:rsidTr="001A71B4">
        <w:trPr>
          <w:gridAfter w:val="2"/>
          <w:wAfter w:w="4142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D6A417A" w14:textId="507FBB1C" w:rsidR="00426860" w:rsidRPr="005439FB" w:rsidRDefault="00426860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color w:val="000000"/>
                <w:lang w:val="ru-RU"/>
              </w:rPr>
              <w:t>Источник финансирования</w:t>
            </w:r>
            <w:r w:rsidR="009D62E7">
              <w:rPr>
                <w:color w:val="000000"/>
                <w:lang w:val="ru-RU"/>
              </w:rPr>
              <w:t>:</w:t>
            </w:r>
          </w:p>
        </w:tc>
        <w:tc>
          <w:tcPr>
            <w:tcW w:w="5791" w:type="dxa"/>
            <w:tcBorders>
              <w:top w:val="nil"/>
              <w:left w:val="nil"/>
              <w:bottom w:val="nil"/>
              <w:right w:val="nil"/>
            </w:tcBorders>
          </w:tcPr>
          <w:p w14:paraId="105E9521" w14:textId="77D9997B" w:rsidR="00426860" w:rsidRDefault="00426860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собственные средства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085301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субсидия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64808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</w:p>
          <w:p w14:paraId="178BC21F" w14:textId="47EAABC3" w:rsidR="00426860" w:rsidRDefault="00426860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лизинг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91570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другое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27733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2F24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</w:p>
          <w:p w14:paraId="67A2DC67" w14:textId="77777777" w:rsidR="00426860" w:rsidRPr="00DE1E64" w:rsidRDefault="00426860" w:rsidP="00A075AF">
            <w:pPr>
              <w:pStyle w:val="a3"/>
              <w:ind w:right="-868"/>
              <w:rPr>
                <w:color w:val="313130"/>
                <w:lang w:val="ru-RU"/>
              </w:rPr>
            </w:pPr>
          </w:p>
        </w:tc>
      </w:tr>
      <w:tr w:rsidR="00426860" w:rsidRPr="00DE1E5B" w14:paraId="02429DA7" w14:textId="77777777" w:rsidTr="001A71B4">
        <w:trPr>
          <w:gridAfter w:val="1"/>
          <w:wAfter w:w="3414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B5E8C77" w14:textId="05EAA021" w:rsidR="00426860" w:rsidRPr="00426860" w:rsidRDefault="00426860" w:rsidP="00A075A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Планируемый период реализации</w:t>
            </w:r>
          </w:p>
        </w:tc>
        <w:tc>
          <w:tcPr>
            <w:tcW w:w="6519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53F8E4A" w14:textId="77777777" w:rsidR="00426860" w:rsidRPr="00DE1E5B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787B96" w14:paraId="026D5A44" w14:textId="77777777" w:rsidTr="001A71B4">
        <w:trPr>
          <w:gridAfter w:val="1"/>
          <w:wAfter w:w="3414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0A6D14E" w14:textId="77777777" w:rsidR="00426860" w:rsidRPr="00461AE5" w:rsidRDefault="00426860" w:rsidP="00A075A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19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AB87BAD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730679" w14:paraId="6F3774D3" w14:textId="77777777" w:rsidTr="001A71B4">
        <w:trPr>
          <w:gridAfter w:val="1"/>
          <w:wAfter w:w="3414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82CA1F2" w14:textId="4330F5A7" w:rsidR="00426860" w:rsidRPr="00426860" w:rsidRDefault="00426860" w:rsidP="00A075AF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 xml:space="preserve">Необходимость предоставления банковской гарантии </w:t>
            </w:r>
            <w:r w:rsidR="001A71B4">
              <w:rPr>
                <w:lang w:val="ru-RU"/>
              </w:rPr>
              <w:t xml:space="preserve">   </w:t>
            </w:r>
            <w:proofErr w:type="gramStart"/>
            <w:r w:rsidR="001A71B4">
              <w:rPr>
                <w:lang w:val="ru-RU"/>
              </w:rPr>
              <w:t xml:space="preserve">   </w:t>
            </w:r>
            <w:r>
              <w:rPr>
                <w:lang w:val="ru-RU"/>
              </w:rPr>
              <w:t>(</w:t>
            </w:r>
            <w:proofErr w:type="gramEnd"/>
            <w:r>
              <w:rPr>
                <w:lang w:val="ru-RU"/>
              </w:rPr>
              <w:t>тип БГ, срок и т.д.)</w:t>
            </w:r>
          </w:p>
        </w:tc>
        <w:tc>
          <w:tcPr>
            <w:tcW w:w="6519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34D8015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5BC8FE6C" w14:textId="77777777" w:rsidR="00E5008D" w:rsidRDefault="00E5008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p w14:paraId="2A90DFB8" w14:textId="6CD89ADB" w:rsidR="00000725" w:rsidRDefault="00000725" w:rsidP="00E5008D">
      <w:pPr>
        <w:ind w:firstLine="720"/>
        <w:rPr>
          <w:lang w:val="ru-RU" w:eastAsia="ru-RU"/>
        </w:rPr>
      </w:pPr>
    </w:p>
    <w:tbl>
      <w:tblPr>
        <w:tblStyle w:val="ab"/>
        <w:tblW w:w="12840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0"/>
        <w:gridCol w:w="6519"/>
        <w:gridCol w:w="3411"/>
      </w:tblGrid>
      <w:tr w:rsidR="0014471D" w14:paraId="4B476950" w14:textId="77777777" w:rsidTr="00730679">
        <w:tc>
          <w:tcPr>
            <w:tcW w:w="128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80B17BB" w14:textId="7030B6AE" w:rsidR="0014471D" w:rsidRDefault="0014471D">
            <w:pPr>
              <w:pStyle w:val="a3"/>
              <w:spacing w:before="130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9A9A685" wp14:editId="59EE61F2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0DF6A" id="Прямая соединительная линия 26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  <w:t>Требования к конструкции камеры</w:t>
            </w:r>
          </w:p>
          <w:p w14:paraId="17DD1B63" w14:textId="77777777" w:rsidR="00AE056C" w:rsidRDefault="00AE056C">
            <w:pPr>
              <w:pStyle w:val="a3"/>
              <w:spacing w:before="130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</w:p>
          <w:p w14:paraId="6715D2DD" w14:textId="4DC34A6D" w:rsidR="0014471D" w:rsidRDefault="0014471D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lang w:val="ru-RU"/>
              </w:rPr>
            </w:pPr>
          </w:p>
        </w:tc>
      </w:tr>
      <w:tr w:rsidR="0014471D" w14:paraId="37826046" w14:textId="77777777" w:rsidTr="00730679">
        <w:trPr>
          <w:cantSplit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0D9FF3AA" w14:textId="77777777" w:rsidR="0014471D" w:rsidRDefault="0014471D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36CD1" w14:textId="77777777" w:rsidR="0014471D" w:rsidRDefault="0014471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4471D" w:rsidRPr="00730679" w14:paraId="1988A02D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B428CF" w14:textId="227C136E" w:rsidR="0014471D" w:rsidRDefault="0014471D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Размещение</w:t>
            </w:r>
            <w:proofErr w:type="spellEnd"/>
            <w:r>
              <w:t xml:space="preserve"> </w:t>
            </w:r>
            <w:proofErr w:type="spellStart"/>
            <w:r>
              <w:t>камеры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5D8E5CB2" w14:textId="1B4C47A3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существующее капитальное здание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34416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39870E27" w14:textId="6AA03D36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вновь возводимое капитальное здание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21401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0D36C0D1" w14:textId="0B84C3E9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не отапливаемое пом</w:t>
            </w:r>
            <w:r w:rsidR="00E1014A">
              <w:rPr>
                <w:lang w:val="ru-RU"/>
              </w:rPr>
              <w:t>е</w:t>
            </w:r>
            <w:r>
              <w:rPr>
                <w:lang w:val="ru-RU"/>
              </w:rPr>
              <w:t>щение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75836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088FD2D1" w14:textId="18733BF5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открытое пространство (улица)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99214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10975AF2" w14:textId="77777777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14471D" w14:paraId="170B432F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975A2E9" w14:textId="194016E2" w:rsidR="0014471D" w:rsidRDefault="0014471D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lang w:val="ru-RU"/>
              </w:rPr>
              <w:t>Тип камеры</w:t>
            </w:r>
          </w:p>
          <w:p w14:paraId="20F77FD7" w14:textId="77777777" w:rsidR="0014471D" w:rsidRDefault="0014471D">
            <w:pPr>
              <w:rPr>
                <w:lang w:val="ru-RU"/>
              </w:rPr>
            </w:pPr>
          </w:p>
          <w:p w14:paraId="51F0219D" w14:textId="77777777" w:rsidR="0014471D" w:rsidRDefault="0014471D">
            <w:pPr>
              <w:rPr>
                <w:lang w:val="ru-RU"/>
              </w:rPr>
            </w:pPr>
          </w:p>
          <w:p w14:paraId="04465AF5" w14:textId="77777777" w:rsidR="0014471D" w:rsidRDefault="0014471D">
            <w:pPr>
              <w:rPr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1A1C1118" w14:textId="2603963C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 xml:space="preserve">проходной </w:t>
            </w:r>
            <w:sdt>
              <w:sdtPr>
                <w:rPr>
                  <w:color w:val="313130"/>
                  <w:lang w:val="ru-RU"/>
                </w:rPr>
                <w:id w:val="-148353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41C88003" w14:textId="3D0A1615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тупиковый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2023896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43E3D911" w14:textId="77777777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14471D" w14:paraId="4B4AA8C8" w14:textId="77777777" w:rsidTr="00730679">
        <w:trPr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61D2C08" w14:textId="77777777" w:rsidR="0014471D" w:rsidRDefault="0014471D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9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2EED19" w14:textId="77777777" w:rsidR="0014471D" w:rsidRDefault="0014471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4471D" w14:paraId="4CC8DC79" w14:textId="77777777" w:rsidTr="009260A3">
        <w:trPr>
          <w:gridAfter w:val="1"/>
          <w:wAfter w:w="3411" w:type="dxa"/>
          <w:trHeight w:val="637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A39CC30" w14:textId="47D20956" w:rsidR="0014471D" w:rsidRDefault="0014471D">
            <w:pPr>
              <w:pStyle w:val="a3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>Количество секций камеры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0482" w14:textId="5E10DBED" w:rsidR="0014471D" w:rsidRDefault="00E1014A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000000"/>
                <w:lang w:val="ru-RU"/>
              </w:rPr>
              <w:t>шт.</w:t>
            </w:r>
          </w:p>
        </w:tc>
      </w:tr>
      <w:tr w:rsidR="00730679" w14:paraId="0DBC0211" w14:textId="77777777" w:rsidTr="00730679">
        <w:trPr>
          <w:gridAfter w:val="1"/>
          <w:wAfter w:w="3411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17CDCF8C" w14:textId="77777777" w:rsidR="00730679" w:rsidRDefault="00730679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D9FFD0F" w14:textId="77777777" w:rsidR="00730679" w:rsidRDefault="00730679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97D96" w14:paraId="2DDA2B36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1714AECF" w14:textId="53B42336" w:rsidR="00697D96" w:rsidRPr="00697D96" w:rsidRDefault="00697D96" w:rsidP="00A075AF">
            <w:pPr>
              <w:pStyle w:val="a3"/>
              <w:rPr>
                <w:color w:val="313130"/>
                <w:lang w:val="ru-RU"/>
              </w:rPr>
            </w:pPr>
            <w:r w:rsidRPr="00697D96">
              <w:rPr>
                <w:lang w:val="ru-RU"/>
              </w:rPr>
              <w:t>Макс. габаритные размеры окрашиваемых изделий</w:t>
            </w:r>
            <w:r>
              <w:rPr>
                <w:lang w:val="ru-RU"/>
              </w:rPr>
              <w:t xml:space="preserve"> (</w:t>
            </w:r>
            <w:proofErr w:type="spellStart"/>
            <w:r>
              <w:rPr>
                <w:lang w:val="ru-RU"/>
              </w:rPr>
              <w:t>ДхШхВ</w:t>
            </w:r>
            <w:proofErr w:type="spellEnd"/>
            <w:r>
              <w:rPr>
                <w:lang w:val="ru-RU"/>
              </w:rPr>
              <w:t>)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F82F413" w14:textId="5E606835" w:rsidR="00697D96" w:rsidRDefault="00697D96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97D96">
              <w:rPr>
                <w:lang w:val="ru-RU"/>
              </w:rPr>
              <w:t>мм</w:t>
            </w:r>
          </w:p>
        </w:tc>
      </w:tr>
      <w:tr w:rsidR="00697D96" w14:paraId="399D5781" w14:textId="77777777" w:rsidTr="00730679">
        <w:trPr>
          <w:gridAfter w:val="1"/>
          <w:wAfter w:w="3411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5B873D6" w14:textId="77777777" w:rsidR="00697D96" w:rsidRDefault="00697D96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0409B94" w14:textId="77777777" w:rsidR="00697D96" w:rsidRDefault="00697D96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97D96" w14:paraId="2F3DC710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6432C86D" w14:textId="273CE028" w:rsidR="00697D96" w:rsidRDefault="00697D96" w:rsidP="00A075AF">
            <w:pPr>
              <w:pStyle w:val="a3"/>
              <w:rPr>
                <w:color w:val="313130"/>
                <w:lang w:val="ru-RU"/>
              </w:rPr>
            </w:pPr>
            <w:proofErr w:type="spellStart"/>
            <w:r>
              <w:t>Максимальная</w:t>
            </w:r>
            <w:proofErr w:type="spellEnd"/>
            <w:r>
              <w:t xml:space="preserve"> </w:t>
            </w:r>
            <w:proofErr w:type="spellStart"/>
            <w:r>
              <w:t>масса</w:t>
            </w:r>
            <w:proofErr w:type="spellEnd"/>
            <w:r>
              <w:t xml:space="preserve"> </w:t>
            </w:r>
            <w:proofErr w:type="spellStart"/>
            <w:r>
              <w:t>изделий</w:t>
            </w:r>
            <w:proofErr w:type="spellEnd"/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B3FF244" w14:textId="193B93B5" w:rsidR="00697D96" w:rsidRPr="00697D96" w:rsidRDefault="00697D96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697D96">
              <w:rPr>
                <w:color w:val="313130"/>
                <w:lang w:val="ru-RU"/>
              </w:rPr>
              <w:t>кг</w:t>
            </w:r>
          </w:p>
        </w:tc>
      </w:tr>
      <w:tr w:rsidR="00697D96" w14:paraId="6A0E6F62" w14:textId="77777777" w:rsidTr="00730679">
        <w:trPr>
          <w:gridAfter w:val="1"/>
          <w:wAfter w:w="3411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700A78AB" w14:textId="77777777" w:rsidR="00697D96" w:rsidRDefault="00697D96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41960" w14:textId="77777777" w:rsidR="00697D96" w:rsidRDefault="00697D96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97D96" w14:paraId="202CDC79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D3F7F0" w14:textId="6F899C9F" w:rsidR="00697D96" w:rsidRPr="00697D96" w:rsidRDefault="00697D96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697D96">
              <w:rPr>
                <w:lang w:val="ru-RU"/>
              </w:rPr>
              <w:t>Размеры площадки/участка для размещения ОСК с оборудованием</w:t>
            </w:r>
            <w:r>
              <w:rPr>
                <w:lang w:val="ru-RU"/>
              </w:rPr>
              <w:t xml:space="preserve"> (</w:t>
            </w:r>
            <w:proofErr w:type="spellStart"/>
            <w:r>
              <w:rPr>
                <w:lang w:val="ru-RU"/>
              </w:rPr>
              <w:t>ДхШхВ</w:t>
            </w:r>
            <w:proofErr w:type="spellEnd"/>
            <w:r>
              <w:rPr>
                <w:lang w:val="ru-RU"/>
              </w:rPr>
              <w:t>)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9D42" w14:textId="7F2B8A97" w:rsidR="00697D96" w:rsidRDefault="00697D96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97D96">
              <w:rPr>
                <w:lang w:val="ru-RU"/>
              </w:rPr>
              <w:t>мм</w:t>
            </w:r>
          </w:p>
        </w:tc>
      </w:tr>
      <w:tr w:rsidR="00697D96" w14:paraId="53DDDC3C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55C9F06E" w14:textId="77777777" w:rsidR="00697D96" w:rsidRDefault="00697D96" w:rsidP="00A075AF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1997B5" w14:textId="77777777" w:rsidR="00697D96" w:rsidRDefault="00697D96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4471D" w14:paraId="0E669574" w14:textId="77777777" w:rsidTr="00730679">
        <w:trPr>
          <w:gridAfter w:val="1"/>
          <w:wAfter w:w="3411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50BEE15A" w14:textId="77777777" w:rsidR="0014471D" w:rsidRDefault="0014471D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45D819E7" w14:textId="77777777" w:rsidR="0014471D" w:rsidRDefault="0014471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4471D" w14:paraId="20C38145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E3F267" w14:textId="2213ABF9" w:rsidR="0014471D" w:rsidRDefault="00697D96">
            <w:pPr>
              <w:pStyle w:val="a3"/>
              <w:rPr>
                <w:rFonts w:cs="Arial"/>
                <w:lang w:val="ru-RU"/>
              </w:rPr>
            </w:pPr>
            <w:proofErr w:type="spellStart"/>
            <w:r>
              <w:t>Возможность</w:t>
            </w:r>
            <w:proofErr w:type="spellEnd"/>
            <w:r>
              <w:t xml:space="preserve"> </w:t>
            </w:r>
            <w:proofErr w:type="spellStart"/>
            <w:r>
              <w:t>проведения</w:t>
            </w:r>
            <w:proofErr w:type="spellEnd"/>
            <w:r>
              <w:t xml:space="preserve"> </w:t>
            </w:r>
            <w:proofErr w:type="spellStart"/>
            <w:r>
              <w:t>фундаментных</w:t>
            </w:r>
            <w:proofErr w:type="spellEnd"/>
            <w:r>
              <w:t xml:space="preserve"> </w:t>
            </w:r>
            <w:proofErr w:type="spellStart"/>
            <w:r>
              <w:t>работ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7AD71AFA" w14:textId="48600597" w:rsidR="0014471D" w:rsidRDefault="00697D96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  <w:r w:rsidR="0014471D">
              <w:rPr>
                <w:color w:val="00000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9051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71D"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 w:rsidR="0014471D"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 w:rsidR="0014471D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83580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71D"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2932E68D" w14:textId="77777777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730679" w14:paraId="727446CF" w14:textId="77777777" w:rsidTr="00730679">
        <w:trPr>
          <w:gridAfter w:val="1"/>
          <w:wAfter w:w="3411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0D0FD3EA" w14:textId="77777777" w:rsidR="00730679" w:rsidRDefault="00730679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3417D64" w14:textId="77777777" w:rsidR="00730679" w:rsidRDefault="00730679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:rsidRPr="00697D96" w14:paraId="285FDC50" w14:textId="77777777" w:rsidTr="009260A3">
        <w:trPr>
          <w:gridAfter w:val="1"/>
          <w:wAfter w:w="3411" w:type="dxa"/>
          <w:trHeight w:val="515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2460A70E" w14:textId="10E9C327" w:rsidR="00117D0C" w:rsidRPr="00117D0C" w:rsidRDefault="00117D0C" w:rsidP="00A075AF">
            <w:pPr>
              <w:pStyle w:val="a3"/>
              <w:rPr>
                <w:color w:val="313130"/>
                <w:lang w:val="ru-RU"/>
              </w:rPr>
            </w:pPr>
            <w:r>
              <w:rPr>
                <w:lang w:val="ru-RU"/>
              </w:rPr>
              <w:t>Количество ворот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AF5879A" w14:textId="2A8F2AE7" w:rsidR="00117D0C" w:rsidRPr="00697D96" w:rsidRDefault="00117D0C" w:rsidP="00117D0C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шт.</w:t>
            </w:r>
          </w:p>
        </w:tc>
      </w:tr>
      <w:tr w:rsidR="00117D0C" w14:paraId="73EF9ED9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A6CDD23" w14:textId="6DCC997F" w:rsidR="00117D0C" w:rsidRPr="00117D0C" w:rsidRDefault="00AE056C" w:rsidP="00117D0C">
            <w:pPr>
              <w:pStyle w:val="a3"/>
              <w:spacing w:before="130"/>
              <w:rPr>
                <w:lang w:val="ru-RU"/>
              </w:rPr>
            </w:pPr>
            <w:proofErr w:type="spellStart"/>
            <w:r>
              <w:t>Расположение</w:t>
            </w:r>
            <w:proofErr w:type="spellEnd"/>
            <w:r>
              <w:t xml:space="preserve"> </w:t>
            </w:r>
            <w:proofErr w:type="spellStart"/>
            <w:r>
              <w:t>ворот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0733DE02" w14:textId="56291AEC" w:rsidR="00117D0C" w:rsidRDefault="00AE056C" w:rsidP="00117D0C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торцевое</w:t>
            </w:r>
            <w:r w:rsidR="00117D0C">
              <w:rPr>
                <w:color w:val="00000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629981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D0C"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 w:rsidR="00117D0C">
              <w:rPr>
                <w:color w:val="313130"/>
                <w:lang w:val="ru-RU"/>
              </w:rPr>
              <w:t xml:space="preserve">    </w:t>
            </w:r>
            <w:r>
              <w:rPr>
                <w:color w:val="313130"/>
                <w:lang w:val="ru-RU"/>
              </w:rPr>
              <w:t>боковое</w:t>
            </w:r>
            <w:r w:rsidR="00117D0C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50027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D0C"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6D6C6F1D" w14:textId="77777777" w:rsidR="00117D0C" w:rsidRDefault="00117D0C" w:rsidP="00117D0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056C" w:rsidRPr="00697D96" w14:paraId="15B42790" w14:textId="77777777" w:rsidTr="00730679">
        <w:trPr>
          <w:gridAfter w:val="1"/>
          <w:wAfter w:w="3411" w:type="dxa"/>
          <w:trHeight w:val="561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50162AE1" w14:textId="58C4C796" w:rsidR="00AE056C" w:rsidRDefault="00AE056C" w:rsidP="00AE056C">
            <w:pPr>
              <w:pStyle w:val="a3"/>
              <w:spacing w:before="40" w:after="20"/>
              <w:rPr>
                <w:rFonts w:eastAsia="Arial"/>
                <w:lang w:val="ru-RU"/>
              </w:rPr>
            </w:pPr>
            <w:r>
              <w:rPr>
                <w:lang w:val="ru-RU"/>
              </w:rPr>
              <w:t>Размер проёма ворот в свете (</w:t>
            </w:r>
            <w:proofErr w:type="spellStart"/>
            <w:r>
              <w:rPr>
                <w:lang w:val="ru-RU"/>
              </w:rPr>
              <w:t>ШхВ</w:t>
            </w:r>
            <w:proofErr w:type="spellEnd"/>
            <w:r>
              <w:rPr>
                <w:lang w:val="ru-RU"/>
              </w:rPr>
              <w:t>)</w:t>
            </w:r>
          </w:p>
          <w:p w14:paraId="4C0E439C" w14:textId="46DDB872" w:rsidR="00AE056C" w:rsidRPr="00117D0C" w:rsidRDefault="00AE056C" w:rsidP="00A075AF">
            <w:pPr>
              <w:pStyle w:val="a3"/>
              <w:rPr>
                <w:color w:val="313130"/>
                <w:lang w:val="ru-RU"/>
              </w:rPr>
            </w:pP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A449FD2" w14:textId="053C9043" w:rsidR="00AE056C" w:rsidRPr="00697D96" w:rsidRDefault="00AE056C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мм</w:t>
            </w:r>
          </w:p>
        </w:tc>
      </w:tr>
      <w:tr w:rsidR="00730679" w14:paraId="03AB37AB" w14:textId="77777777" w:rsidTr="00730679">
        <w:trPr>
          <w:gridAfter w:val="1"/>
          <w:wAfter w:w="3411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07504F0A" w14:textId="77777777" w:rsidR="00730679" w:rsidRDefault="00730679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2EF4E2BD" w14:textId="77777777" w:rsidR="00730679" w:rsidRDefault="00730679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056C" w14:paraId="088CF2CC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FA0BB5D" w14:textId="26C10613" w:rsidR="00AE056C" w:rsidRPr="00AE056C" w:rsidRDefault="00AE056C" w:rsidP="00A075AF">
            <w:pPr>
              <w:pStyle w:val="a3"/>
              <w:spacing w:before="130"/>
              <w:rPr>
                <w:lang w:val="ru-RU"/>
              </w:rPr>
            </w:pPr>
            <w:r w:rsidRPr="00AE056C">
              <w:rPr>
                <w:lang w:val="ru-RU"/>
              </w:rPr>
              <w:t>Наличие приямка снизу для окраски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4440B70D" w14:textId="77777777" w:rsidR="00AE056C" w:rsidRDefault="00AE056C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-699239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470810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01BB4684" w14:textId="77777777" w:rsidR="00AE056C" w:rsidRDefault="00AE056C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14:paraId="3BD2DACD" w14:textId="77777777" w:rsidTr="00730679">
        <w:tc>
          <w:tcPr>
            <w:tcW w:w="128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D086DE" w14:textId="77777777" w:rsidR="00117D0C" w:rsidRDefault="00117D0C" w:rsidP="00117D0C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117D0C" w14:paraId="035537F7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5D8BFBE3" w14:textId="6180A355" w:rsidR="00117D0C" w:rsidRDefault="00117D0C" w:rsidP="00117D0C">
            <w:pPr>
              <w:pStyle w:val="a3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Количество точек подключения сжатого воздуха (в т.ч. в приямке)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E4B219C" w14:textId="75CD4390" w:rsidR="00117D0C" w:rsidRPr="00117D0C" w:rsidRDefault="00117D0C" w:rsidP="00117D0C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117D0C">
              <w:rPr>
                <w:color w:val="313130"/>
                <w:lang w:val="ru-RU"/>
              </w:rPr>
              <w:t>шт.</w:t>
            </w:r>
          </w:p>
        </w:tc>
      </w:tr>
      <w:tr w:rsidR="00117D0C" w14:paraId="72F8A160" w14:textId="77777777" w:rsidTr="00730679">
        <w:trPr>
          <w:gridAfter w:val="1"/>
          <w:wAfter w:w="3411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7750AD7C" w14:textId="77777777" w:rsidR="00117D0C" w:rsidRDefault="00117D0C" w:rsidP="00117D0C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D1C5513" w14:textId="77777777" w:rsidR="00117D0C" w:rsidRDefault="00117D0C" w:rsidP="00117D0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:rsidRPr="00730679" w14:paraId="3C98DCFA" w14:textId="77777777" w:rsidTr="00730679">
        <w:trPr>
          <w:gridAfter w:val="1"/>
          <w:wAfter w:w="3411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4753DA3C" w14:textId="7CC5C2D2" w:rsidR="00117D0C" w:rsidRDefault="00117D0C" w:rsidP="00117D0C">
            <w:pPr>
              <w:pStyle w:val="a3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Способ транспортировки изделий в камеру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6E7FB19" w14:textId="77777777" w:rsidR="00117D0C" w:rsidRDefault="00117D0C" w:rsidP="00117D0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4CB9C256" w14:textId="3746A5AB" w:rsidR="009D62E7" w:rsidRDefault="009D62E7" w:rsidP="00AE056C">
      <w:pPr>
        <w:rPr>
          <w:lang w:val="ru-RU" w:eastAsia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0"/>
        <w:gridCol w:w="6519"/>
        <w:gridCol w:w="3411"/>
        <w:gridCol w:w="6"/>
      </w:tblGrid>
      <w:tr w:rsidR="00117D0C" w14:paraId="5B6F9D5D" w14:textId="77777777" w:rsidTr="00E1014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30DE0573" w14:textId="7DA1CFA9" w:rsidR="00117D0C" w:rsidRPr="00117D0C" w:rsidRDefault="00117D0C" w:rsidP="00A075AF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Необходимость в увлажнении воздуха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5083E651" w14:textId="77777777" w:rsidR="00117D0C" w:rsidRDefault="00117D0C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-1332448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38514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6F278D96" w14:textId="77777777" w:rsidR="00117D0C" w:rsidRDefault="00117D0C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730679" w14:paraId="75DCF888" w14:textId="77777777" w:rsidTr="006B4531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3E4639B" w14:textId="77777777" w:rsidR="00730679" w:rsidRDefault="00730679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BCDEBD5" w14:textId="77777777" w:rsidR="00730679" w:rsidRDefault="00730679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:rsidRPr="00730679" w14:paraId="315C33A6" w14:textId="77777777" w:rsidTr="00E1014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5D941C32" w14:textId="2D521CCB" w:rsidR="00117D0C" w:rsidRPr="00117D0C" w:rsidRDefault="00117D0C" w:rsidP="00A075AF">
            <w:pPr>
              <w:pStyle w:val="a3"/>
              <w:rPr>
                <w:color w:val="313130"/>
                <w:lang w:val="ru-RU"/>
              </w:rPr>
            </w:pPr>
            <w:r w:rsidRPr="00117D0C">
              <w:rPr>
                <w:lang w:val="ru-RU"/>
              </w:rPr>
              <w:t>Диапазон температур при окраске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60AA4AD" w14:textId="4B564186" w:rsidR="00117D0C" w:rsidRPr="00117D0C" w:rsidRDefault="00730679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117D0C">
              <w:rPr>
                <w:bCs/>
                <w:color w:val="000000"/>
                <w:lang w:val="ru-RU"/>
              </w:rPr>
              <w:t>°С</w:t>
            </w:r>
          </w:p>
        </w:tc>
      </w:tr>
      <w:tr w:rsidR="00117D0C" w:rsidRPr="00730679" w14:paraId="3C954766" w14:textId="77777777" w:rsidTr="00E1014A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393646FD" w14:textId="77777777" w:rsidR="00117D0C" w:rsidRDefault="00117D0C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24E3006" w14:textId="77777777" w:rsidR="00117D0C" w:rsidRDefault="00117D0C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:rsidRPr="00730679" w14:paraId="56023CDA" w14:textId="77777777" w:rsidTr="00E1014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45E0D937" w14:textId="116F3C8C" w:rsidR="00117D0C" w:rsidRPr="00117D0C" w:rsidRDefault="00117D0C" w:rsidP="00A075AF">
            <w:pPr>
              <w:pStyle w:val="a3"/>
              <w:rPr>
                <w:color w:val="313130"/>
                <w:lang w:val="ru-RU"/>
              </w:rPr>
            </w:pPr>
            <w:r w:rsidRPr="00117D0C">
              <w:rPr>
                <w:lang w:val="ru-RU"/>
              </w:rPr>
              <w:t>Макс. температура при сушке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DF9DF8E" w14:textId="471C8CCB" w:rsidR="00117D0C" w:rsidRDefault="00730679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117D0C">
              <w:rPr>
                <w:bCs/>
                <w:color w:val="000000"/>
                <w:lang w:val="ru-RU"/>
              </w:rPr>
              <w:t>°С</w:t>
            </w:r>
          </w:p>
        </w:tc>
      </w:tr>
      <w:tr w:rsidR="00683A85" w:rsidRPr="00730679" w14:paraId="399C859E" w14:textId="77777777" w:rsidTr="00E1014A">
        <w:tc>
          <w:tcPr>
            <w:tcW w:w="128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E36B6A" w14:textId="77777777" w:rsidR="00683A85" w:rsidRPr="00DE1E5B" w:rsidRDefault="00683A85" w:rsidP="00F61A95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117D0C" w14:paraId="164F24FD" w14:textId="77777777" w:rsidTr="00E1014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44DCBF" w14:textId="7B2E2ACB" w:rsidR="00117D0C" w:rsidRPr="00117D0C" w:rsidRDefault="00117D0C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r w:rsidRPr="00117D0C">
              <w:rPr>
                <w:lang w:val="ru-RU"/>
              </w:rPr>
              <w:t>Энергоноситель для нагрева вентиляционного воздуха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0DD54516" w14:textId="0B4FB9C4" w:rsidR="00117D0C" w:rsidRDefault="00117D0C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природный газ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04305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49C80B39" w14:textId="5B782A8A" w:rsidR="00117D0C" w:rsidRDefault="00117D0C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proofErr w:type="spellStart"/>
            <w:r>
              <w:rPr>
                <w:lang w:val="ru-RU"/>
              </w:rPr>
              <w:t>диз</w:t>
            </w:r>
            <w:proofErr w:type="spellEnd"/>
            <w:r>
              <w:rPr>
                <w:lang w:val="ru-RU"/>
              </w:rPr>
              <w:t>. топливо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54495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1A636652" w14:textId="5EE6C706" w:rsidR="00117D0C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электроэнергия</w:t>
            </w:r>
            <w:r w:rsidR="00117D0C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790276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D0C"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72591EBE" w14:textId="1DEC7F8D" w:rsidR="00117D0C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горячая вода</w:t>
            </w:r>
            <w:r w:rsidR="00117D0C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046526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377B958E" w14:textId="44B11F8C" w:rsidR="00E1014A" w:rsidRDefault="00E1014A" w:rsidP="00E1014A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пар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09570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5FFD5FC0" w14:textId="2212987F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E1014A" w14:paraId="2B796E54" w14:textId="77777777" w:rsidTr="00E1014A">
        <w:trPr>
          <w:gridAfter w:val="1"/>
          <w:wAfter w:w="6" w:type="dxa"/>
        </w:trPr>
        <w:tc>
          <w:tcPr>
            <w:tcW w:w="128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55F319E" w14:textId="4FFF3AD6" w:rsidR="00E1014A" w:rsidRDefault="00E1014A" w:rsidP="00A075AF">
            <w:pPr>
              <w:pStyle w:val="a3"/>
              <w:spacing w:before="130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14E09C25" wp14:editId="07D30153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F613A" id="Прямая соединительная линия 27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  <w:t>Дополнительное оснащение</w:t>
            </w:r>
          </w:p>
          <w:p w14:paraId="775C5017" w14:textId="77777777" w:rsidR="00E1014A" w:rsidRDefault="00E1014A" w:rsidP="00A075AF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lang w:val="ru-RU"/>
              </w:rPr>
            </w:pPr>
          </w:p>
        </w:tc>
      </w:tr>
      <w:tr w:rsidR="00E1014A" w14:paraId="61335389" w14:textId="77777777" w:rsidTr="00E1014A">
        <w:trPr>
          <w:gridAfter w:val="1"/>
          <w:wAfter w:w="6" w:type="dxa"/>
          <w:cantSplit/>
          <w:trHeight w:hRule="exact" w:val="354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C8A5C9D" w14:textId="77777777" w:rsidR="00E1014A" w:rsidRDefault="00E1014A" w:rsidP="00A075A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0FD38C" w14:textId="77777777" w:rsidR="00E1014A" w:rsidRDefault="00E1014A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1014A" w14:paraId="57D21B51" w14:textId="77777777" w:rsidTr="00E1014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C22A5" w14:textId="0F53544A" w:rsidR="00E1014A" w:rsidRPr="00E1014A" w:rsidRDefault="00E1014A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Лифтовые</w:t>
            </w:r>
            <w:proofErr w:type="spellEnd"/>
            <w:r>
              <w:t xml:space="preserve"> </w:t>
            </w:r>
            <w:proofErr w:type="spellStart"/>
            <w:r>
              <w:t>площадки</w:t>
            </w:r>
            <w:proofErr w:type="spellEnd"/>
            <w:r>
              <w:t xml:space="preserve"> </w:t>
            </w:r>
            <w:proofErr w:type="spellStart"/>
            <w:r>
              <w:t>оператора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2D59DE6C" w14:textId="77777777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-1145439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50694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6BB69DD6" w14:textId="77777777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E1014A" w14:paraId="6B2167E1" w14:textId="77777777" w:rsidTr="00E1014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9052C6" w14:textId="77777777" w:rsidR="00E1014A" w:rsidRPr="00E1014A" w:rsidRDefault="00E1014A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Транспортные</w:t>
            </w:r>
            <w:proofErr w:type="spellEnd"/>
            <w:r>
              <w:t xml:space="preserve"> </w:t>
            </w:r>
            <w:proofErr w:type="spellStart"/>
            <w:r>
              <w:t>тележки</w:t>
            </w:r>
            <w:proofErr w:type="spellEnd"/>
            <w:r>
              <w:t xml:space="preserve">, </w:t>
            </w:r>
            <w:proofErr w:type="spellStart"/>
            <w:r>
              <w:t>грузоподъемность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70C444AD" w14:textId="77777777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1713613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74089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348B9D61" w14:textId="77777777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E1014A" w14:paraId="4BD15792" w14:textId="77777777" w:rsidTr="00E1014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1E800" w14:textId="391CAC4A" w:rsidR="00E1014A" w:rsidRPr="00E1014A" w:rsidRDefault="00E1014A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Тали</w:t>
            </w:r>
            <w:proofErr w:type="spellEnd"/>
            <w:r>
              <w:t xml:space="preserve">, </w:t>
            </w:r>
            <w:proofErr w:type="spellStart"/>
            <w:r>
              <w:t>домкраты</w:t>
            </w:r>
            <w:proofErr w:type="spellEnd"/>
            <w:r>
              <w:t xml:space="preserve"> </w:t>
            </w:r>
            <w:proofErr w:type="spellStart"/>
            <w:r>
              <w:t>внутри</w:t>
            </w:r>
            <w:proofErr w:type="spellEnd"/>
            <w:r>
              <w:t xml:space="preserve"> ОСК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79DE0D75" w14:textId="77777777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-1161000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30422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56B729F4" w14:textId="77777777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E1014A" w14:paraId="403BE493" w14:textId="77777777" w:rsidTr="00E1014A">
        <w:trPr>
          <w:gridAfter w:val="2"/>
          <w:wAfter w:w="3417" w:type="dxa"/>
          <w:trHeight w:val="626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EBB54F" w14:textId="1B48F696" w:rsidR="00E1014A" w:rsidRPr="00E1014A" w:rsidRDefault="00E1014A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Компрессорная</w:t>
            </w:r>
            <w:proofErr w:type="spellEnd"/>
            <w:r>
              <w:t xml:space="preserve"> </w:t>
            </w:r>
            <w:proofErr w:type="spellStart"/>
            <w:r>
              <w:t>установка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25975F7C" w14:textId="77777777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542331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2078734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3B36CBF9" w14:textId="77777777" w:rsidR="00E1014A" w:rsidRDefault="00E1014A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</w:tbl>
    <w:tbl>
      <w:tblPr>
        <w:tblStyle w:val="31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6522"/>
        <w:gridCol w:w="3413"/>
      </w:tblGrid>
      <w:tr w:rsidR="00E1014A" w:rsidRPr="00A55192" w14:paraId="10A73899" w14:textId="77777777" w:rsidTr="00A075AF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8F73CE" w14:textId="77777777" w:rsidR="00E1014A" w:rsidRDefault="00E1014A" w:rsidP="00A075AF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4101C94" wp14:editId="092544B1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635</wp:posOffset>
                      </wp:positionV>
                      <wp:extent cx="3175" cy="247015"/>
                      <wp:effectExtent l="19050" t="19050" r="34925" b="19685"/>
                      <wp:wrapNone/>
                      <wp:docPr id="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A4FAB" id="Line 109" o:spid="_x0000_s1026" style="position:absolute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5pt,.05pt" to="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 Прочие требования</w:t>
            </w:r>
          </w:p>
          <w:p w14:paraId="295A84D9" w14:textId="77777777" w:rsidR="00E1014A" w:rsidRPr="00DE1E5B" w:rsidRDefault="00E1014A" w:rsidP="00A075AF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E1014A" w:rsidRPr="00DE1E5B" w14:paraId="1A0F3279" w14:textId="77777777" w:rsidTr="00A075AF">
        <w:trPr>
          <w:gridAfter w:val="1"/>
          <w:wAfter w:w="3413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A330F29" w14:textId="77777777" w:rsidR="00E1014A" w:rsidRPr="00C42442" w:rsidRDefault="00E1014A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Комментарии</w:t>
            </w:r>
          </w:p>
        </w:tc>
        <w:tc>
          <w:tcPr>
            <w:tcW w:w="652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3D97FF9" w14:textId="77777777" w:rsidR="00E1014A" w:rsidRPr="00DE1E5B" w:rsidRDefault="00E1014A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02AAC93E" w14:textId="77777777" w:rsidR="00683A85" w:rsidRPr="00E5008D" w:rsidRDefault="00683A85" w:rsidP="00E5008D">
      <w:pPr>
        <w:ind w:firstLine="720"/>
        <w:rPr>
          <w:lang w:val="ru-RU" w:eastAsia="ru-RU"/>
        </w:rPr>
      </w:pPr>
    </w:p>
    <w:sectPr w:rsidR="00683A85" w:rsidRPr="00E5008D" w:rsidSect="00DF7F32">
      <w:headerReference w:type="default" r:id="rId8"/>
      <w:footerReference w:type="default" r:id="rId9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95D05" w14:textId="77777777" w:rsidR="000A74AA" w:rsidRDefault="000A74AA">
      <w:r>
        <w:separator/>
      </w:r>
    </w:p>
  </w:endnote>
  <w:endnote w:type="continuationSeparator" w:id="0">
    <w:p w14:paraId="7BE83E77" w14:textId="77777777" w:rsidR="000A74AA" w:rsidRDefault="000A7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5CA251-6413-4FB7-80FF-6B312DDC9AE8}"/>
  </w:font>
  <w:font w:name="DIN Pro Regular">
    <w:altName w:val="DIN Pro Regular"/>
    <w:panose1 w:val="020B0504020101020102"/>
    <w:charset w:val="CC"/>
    <w:family w:val="swiss"/>
    <w:pitch w:val="variable"/>
    <w:sig w:usb0="A00002BF" w:usb1="4000207B" w:usb2="00000008" w:usb3="00000000" w:csb0="0000009F" w:csb1="00000000"/>
    <w:embedRegular r:id="rId2" w:fontKey="{73759294-158E-416D-8EB8-224599E3D992}"/>
    <w:embedBold r:id="rId3" w:fontKey="{55E8B9B0-C3F4-4B14-A518-29ACB3A7D571}"/>
    <w:embedItalic r:id="rId4" w:fontKey="{11583D95-7719-4CF0-8C17-4965209E7555}"/>
  </w:font>
  <w:font w:name="DIN Pro Medium">
    <w:altName w:val="DIN Pro Medium"/>
    <w:panose1 w:val="020B0604020101020102"/>
    <w:charset w:val="CC"/>
    <w:family w:val="swiss"/>
    <w:pitch w:val="variable"/>
    <w:sig w:usb0="A00002BF" w:usb1="4000207B" w:usb2="00000008" w:usb3="00000000" w:csb0="0000009F" w:csb1="00000000"/>
    <w:embedRegular r:id="rId5" w:fontKey="{3ED4E22E-AB59-49E2-865F-E87DA5000F53}"/>
    <w:embedItalic r:id="rId6" w:fontKey="{47DEBB84-1BD7-4D02-9902-12104141BCB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C390211-45E6-4576-AD8E-C957633C1F3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CF01DA55-A028-496F-A9FD-D5C33F72E16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B1E0111-79F8-48A2-9AF6-A783B9B52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4D784" w14:textId="7F780DE0" w:rsidR="00DB71A5" w:rsidRDefault="00F07A2E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2B0A9165" wp14:editId="3228D338">
          <wp:simplePos x="0" y="0"/>
          <wp:positionH relativeFrom="column">
            <wp:posOffset>-641350</wp:posOffset>
          </wp:positionH>
          <wp:positionV relativeFrom="paragraph">
            <wp:posOffset>-155575</wp:posOffset>
          </wp:positionV>
          <wp:extent cx="7708455" cy="469210"/>
          <wp:effectExtent l="0" t="0" r="0" b="762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455" cy="469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685A5" w14:textId="77777777" w:rsidR="000A74AA" w:rsidRDefault="000A74AA">
      <w:r>
        <w:separator/>
      </w:r>
    </w:p>
  </w:footnote>
  <w:footnote w:type="continuationSeparator" w:id="0">
    <w:p w14:paraId="13DC0B31" w14:textId="77777777" w:rsidR="000A74AA" w:rsidRDefault="000A7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1E01" w14:textId="52906BC6" w:rsidR="00DB71A5" w:rsidRPr="00AF28BE" w:rsidRDefault="00F07A2E" w:rsidP="00F17DA4">
    <w:pPr>
      <w:pStyle w:val="a6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6934079" wp14:editId="27F155B5">
          <wp:simplePos x="0" y="0"/>
          <wp:positionH relativeFrom="margin">
            <wp:posOffset>-498475</wp:posOffset>
          </wp:positionH>
          <wp:positionV relativeFrom="paragraph">
            <wp:posOffset>-103505</wp:posOffset>
          </wp:positionV>
          <wp:extent cx="6718935" cy="791210"/>
          <wp:effectExtent l="0" t="0" r="0" b="8890"/>
          <wp:wrapTopAndBottom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1893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9292C"/>
    <w:multiLevelType w:val="hybridMultilevel"/>
    <w:tmpl w:val="4732DD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4D0D3A"/>
    <w:multiLevelType w:val="hybridMultilevel"/>
    <w:tmpl w:val="2C203E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0725"/>
    <w:rsid w:val="0002725D"/>
    <w:rsid w:val="000306AF"/>
    <w:rsid w:val="00032739"/>
    <w:rsid w:val="00035A93"/>
    <w:rsid w:val="00037A0C"/>
    <w:rsid w:val="00092118"/>
    <w:rsid w:val="000A74AA"/>
    <w:rsid w:val="000B05C2"/>
    <w:rsid w:val="000C61D5"/>
    <w:rsid w:val="000D2C9D"/>
    <w:rsid w:val="000D5001"/>
    <w:rsid w:val="000D7834"/>
    <w:rsid w:val="000D7CB1"/>
    <w:rsid w:val="001105A8"/>
    <w:rsid w:val="00117D0C"/>
    <w:rsid w:val="001279AA"/>
    <w:rsid w:val="0014471D"/>
    <w:rsid w:val="00154EDC"/>
    <w:rsid w:val="00162D33"/>
    <w:rsid w:val="00172C81"/>
    <w:rsid w:val="001A71B4"/>
    <w:rsid w:val="001A7687"/>
    <w:rsid w:val="001B59AF"/>
    <w:rsid w:val="001C4050"/>
    <w:rsid w:val="001C53BE"/>
    <w:rsid w:val="001D4F5B"/>
    <w:rsid w:val="00201BEB"/>
    <w:rsid w:val="002040EF"/>
    <w:rsid w:val="002105C0"/>
    <w:rsid w:val="00220D54"/>
    <w:rsid w:val="0028520F"/>
    <w:rsid w:val="00296992"/>
    <w:rsid w:val="002A7B09"/>
    <w:rsid w:val="002B471C"/>
    <w:rsid w:val="002C55B6"/>
    <w:rsid w:val="002C6E2E"/>
    <w:rsid w:val="002E2261"/>
    <w:rsid w:val="002F7379"/>
    <w:rsid w:val="003132A3"/>
    <w:rsid w:val="00322C25"/>
    <w:rsid w:val="00323C8B"/>
    <w:rsid w:val="00342C9C"/>
    <w:rsid w:val="00353931"/>
    <w:rsid w:val="00363885"/>
    <w:rsid w:val="0037786C"/>
    <w:rsid w:val="003836F6"/>
    <w:rsid w:val="003842E1"/>
    <w:rsid w:val="003911D6"/>
    <w:rsid w:val="003A1775"/>
    <w:rsid w:val="003A2687"/>
    <w:rsid w:val="003A774E"/>
    <w:rsid w:val="003C5C50"/>
    <w:rsid w:val="003D2134"/>
    <w:rsid w:val="003E62D0"/>
    <w:rsid w:val="004038AD"/>
    <w:rsid w:val="00405217"/>
    <w:rsid w:val="00426860"/>
    <w:rsid w:val="004475BC"/>
    <w:rsid w:val="00456936"/>
    <w:rsid w:val="0045743E"/>
    <w:rsid w:val="00461AE5"/>
    <w:rsid w:val="00462DEF"/>
    <w:rsid w:val="00492992"/>
    <w:rsid w:val="004A02B6"/>
    <w:rsid w:val="004C45E4"/>
    <w:rsid w:val="004C524C"/>
    <w:rsid w:val="004E30B9"/>
    <w:rsid w:val="004E583B"/>
    <w:rsid w:val="004E5A04"/>
    <w:rsid w:val="00502BF6"/>
    <w:rsid w:val="00531CE3"/>
    <w:rsid w:val="00537463"/>
    <w:rsid w:val="005439FB"/>
    <w:rsid w:val="00560C74"/>
    <w:rsid w:val="00584BC0"/>
    <w:rsid w:val="005949DC"/>
    <w:rsid w:val="005B35B7"/>
    <w:rsid w:val="005C2178"/>
    <w:rsid w:val="005D561E"/>
    <w:rsid w:val="005E3660"/>
    <w:rsid w:val="005E4F46"/>
    <w:rsid w:val="005F0F1F"/>
    <w:rsid w:val="00603D8C"/>
    <w:rsid w:val="00610948"/>
    <w:rsid w:val="006137CD"/>
    <w:rsid w:val="00613C3C"/>
    <w:rsid w:val="00613E94"/>
    <w:rsid w:val="00614457"/>
    <w:rsid w:val="00620B15"/>
    <w:rsid w:val="006445FD"/>
    <w:rsid w:val="00650F8E"/>
    <w:rsid w:val="0065767E"/>
    <w:rsid w:val="0066086E"/>
    <w:rsid w:val="00672F5E"/>
    <w:rsid w:val="00683A85"/>
    <w:rsid w:val="00684568"/>
    <w:rsid w:val="00697D96"/>
    <w:rsid w:val="006D12AF"/>
    <w:rsid w:val="006E289D"/>
    <w:rsid w:val="006E3908"/>
    <w:rsid w:val="006E4221"/>
    <w:rsid w:val="006E733B"/>
    <w:rsid w:val="006F033C"/>
    <w:rsid w:val="006F100D"/>
    <w:rsid w:val="006F783B"/>
    <w:rsid w:val="007038DE"/>
    <w:rsid w:val="00725D2C"/>
    <w:rsid w:val="00726301"/>
    <w:rsid w:val="00730679"/>
    <w:rsid w:val="007309EA"/>
    <w:rsid w:val="007327E3"/>
    <w:rsid w:val="00732BDE"/>
    <w:rsid w:val="00735C7D"/>
    <w:rsid w:val="00744A3D"/>
    <w:rsid w:val="00751087"/>
    <w:rsid w:val="00754D39"/>
    <w:rsid w:val="00772D79"/>
    <w:rsid w:val="0078096F"/>
    <w:rsid w:val="00781FE2"/>
    <w:rsid w:val="00787B96"/>
    <w:rsid w:val="007C4507"/>
    <w:rsid w:val="007E08CA"/>
    <w:rsid w:val="007F0F24"/>
    <w:rsid w:val="0080702A"/>
    <w:rsid w:val="008269E8"/>
    <w:rsid w:val="00852344"/>
    <w:rsid w:val="008564C6"/>
    <w:rsid w:val="008733E3"/>
    <w:rsid w:val="00882ABD"/>
    <w:rsid w:val="00897985"/>
    <w:rsid w:val="008A106B"/>
    <w:rsid w:val="008A378F"/>
    <w:rsid w:val="008B43E3"/>
    <w:rsid w:val="008B4DFC"/>
    <w:rsid w:val="008E3EF8"/>
    <w:rsid w:val="009243D9"/>
    <w:rsid w:val="00924C57"/>
    <w:rsid w:val="009260A3"/>
    <w:rsid w:val="00966322"/>
    <w:rsid w:val="00974B2F"/>
    <w:rsid w:val="009804FB"/>
    <w:rsid w:val="009913D6"/>
    <w:rsid w:val="009A5104"/>
    <w:rsid w:val="009B004A"/>
    <w:rsid w:val="009B7679"/>
    <w:rsid w:val="009C6D4C"/>
    <w:rsid w:val="009D2945"/>
    <w:rsid w:val="009D2D33"/>
    <w:rsid w:val="009D62E7"/>
    <w:rsid w:val="00A23E09"/>
    <w:rsid w:val="00A26D42"/>
    <w:rsid w:val="00A4096A"/>
    <w:rsid w:val="00A42B0F"/>
    <w:rsid w:val="00A55192"/>
    <w:rsid w:val="00A64DD0"/>
    <w:rsid w:val="00A75796"/>
    <w:rsid w:val="00A85BC0"/>
    <w:rsid w:val="00AC73C4"/>
    <w:rsid w:val="00AD0B0B"/>
    <w:rsid w:val="00AD64CF"/>
    <w:rsid w:val="00AE056C"/>
    <w:rsid w:val="00AE62AF"/>
    <w:rsid w:val="00AF28BE"/>
    <w:rsid w:val="00B021B6"/>
    <w:rsid w:val="00B10BBE"/>
    <w:rsid w:val="00B267D3"/>
    <w:rsid w:val="00B56520"/>
    <w:rsid w:val="00B5740B"/>
    <w:rsid w:val="00B6175B"/>
    <w:rsid w:val="00B67371"/>
    <w:rsid w:val="00B67A8E"/>
    <w:rsid w:val="00B739D0"/>
    <w:rsid w:val="00B74178"/>
    <w:rsid w:val="00B777CA"/>
    <w:rsid w:val="00B945CB"/>
    <w:rsid w:val="00BA748B"/>
    <w:rsid w:val="00BB1633"/>
    <w:rsid w:val="00BB4215"/>
    <w:rsid w:val="00BC65EF"/>
    <w:rsid w:val="00C23C6A"/>
    <w:rsid w:val="00C308B8"/>
    <w:rsid w:val="00C42442"/>
    <w:rsid w:val="00C625C0"/>
    <w:rsid w:val="00C727EA"/>
    <w:rsid w:val="00C849F7"/>
    <w:rsid w:val="00C861A5"/>
    <w:rsid w:val="00CA0476"/>
    <w:rsid w:val="00CD301D"/>
    <w:rsid w:val="00CE15EC"/>
    <w:rsid w:val="00CE5329"/>
    <w:rsid w:val="00CE7902"/>
    <w:rsid w:val="00CF54CB"/>
    <w:rsid w:val="00D03634"/>
    <w:rsid w:val="00D11FBC"/>
    <w:rsid w:val="00D12256"/>
    <w:rsid w:val="00D1348F"/>
    <w:rsid w:val="00D54C26"/>
    <w:rsid w:val="00D64D12"/>
    <w:rsid w:val="00D70088"/>
    <w:rsid w:val="00D9165A"/>
    <w:rsid w:val="00D9569A"/>
    <w:rsid w:val="00DB71A5"/>
    <w:rsid w:val="00DC3BB0"/>
    <w:rsid w:val="00DD50F5"/>
    <w:rsid w:val="00DD69CE"/>
    <w:rsid w:val="00DE1E5B"/>
    <w:rsid w:val="00DE1E64"/>
    <w:rsid w:val="00DE7A34"/>
    <w:rsid w:val="00DF20F0"/>
    <w:rsid w:val="00DF7F32"/>
    <w:rsid w:val="00E1014A"/>
    <w:rsid w:val="00E214B6"/>
    <w:rsid w:val="00E260F8"/>
    <w:rsid w:val="00E36286"/>
    <w:rsid w:val="00E366F5"/>
    <w:rsid w:val="00E400DD"/>
    <w:rsid w:val="00E5008D"/>
    <w:rsid w:val="00E62F24"/>
    <w:rsid w:val="00E703BC"/>
    <w:rsid w:val="00E74473"/>
    <w:rsid w:val="00E80ACC"/>
    <w:rsid w:val="00E813EF"/>
    <w:rsid w:val="00E90566"/>
    <w:rsid w:val="00EA3E1F"/>
    <w:rsid w:val="00EB7AA8"/>
    <w:rsid w:val="00EC0F59"/>
    <w:rsid w:val="00EC147E"/>
    <w:rsid w:val="00EC58D5"/>
    <w:rsid w:val="00EC5D94"/>
    <w:rsid w:val="00ED01EE"/>
    <w:rsid w:val="00ED0B6C"/>
    <w:rsid w:val="00ED2226"/>
    <w:rsid w:val="00ED59C3"/>
    <w:rsid w:val="00EE17F7"/>
    <w:rsid w:val="00EE5063"/>
    <w:rsid w:val="00F07A2E"/>
    <w:rsid w:val="00F17DA4"/>
    <w:rsid w:val="00F41D16"/>
    <w:rsid w:val="00F67157"/>
    <w:rsid w:val="00F83F77"/>
    <w:rsid w:val="00F90050"/>
    <w:rsid w:val="00F96B76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54C42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6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2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2256"/>
    <w:rPr>
      <w:rFonts w:ascii="DIN Pro Regular" w:eastAsia="DIN Pro Regular" w:hAnsi="DIN Pro Regular" w:cs="DIN Pro Regular"/>
    </w:rPr>
  </w:style>
  <w:style w:type="paragraph" w:styleId="a8">
    <w:name w:val="footer"/>
    <w:basedOn w:val="a"/>
    <w:link w:val="a9"/>
    <w:unhideWhenUsed/>
    <w:rsid w:val="00D122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2256"/>
    <w:rPr>
      <w:rFonts w:ascii="DIN Pro Regular" w:eastAsia="DIN Pro Regular" w:hAnsi="DIN Pro Regular" w:cs="DIN Pro Regular"/>
    </w:rPr>
  </w:style>
  <w:style w:type="character" w:styleId="aa">
    <w:name w:val="Placeholder Text"/>
    <w:basedOn w:val="a0"/>
    <w:uiPriority w:val="99"/>
    <w:semiHidden/>
    <w:rsid w:val="00613C3C"/>
    <w:rPr>
      <w:color w:val="808080"/>
    </w:rPr>
  </w:style>
  <w:style w:type="table" w:styleId="ab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D2C9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D2C9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D2C9D"/>
    <w:rPr>
      <w:rFonts w:ascii="Segoe UI" w:eastAsia="DIN Pro Regular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D9569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32A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81FE2"/>
    <w:rPr>
      <w:rFonts w:ascii="DIN Pro Regular" w:eastAsia="DIN Pro Regular" w:hAnsi="DIN Pro Regular" w:cs="DIN Pro Regular"/>
    </w:rPr>
  </w:style>
  <w:style w:type="table" w:customStyle="1" w:styleId="10">
    <w:name w:val="Сетка таблицы1"/>
    <w:basedOn w:val="a1"/>
    <w:next w:val="ab"/>
    <w:uiPriority w:val="39"/>
    <w:rsid w:val="0000072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39"/>
    <w:rsid w:val="0014471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39"/>
    <w:rsid w:val="00E10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F98AF-8139-483C-9EE7-BEA6E524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107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Molodykh</cp:lastModifiedBy>
  <cp:revision>5</cp:revision>
  <cp:lastPrinted>2019-10-18T04:48:00Z</cp:lastPrinted>
  <dcterms:created xsi:type="dcterms:W3CDTF">2025-08-04T05:32:00Z</dcterms:created>
  <dcterms:modified xsi:type="dcterms:W3CDTF">2025-08-04T08:49:00Z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